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91" w:rsidRDefault="00DC2991" w:rsidP="00342AE7">
      <w:pPr>
        <w:pStyle w:val="ListParagraph"/>
        <w:spacing w:line="276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Pr="00342AE7" w:rsidRDefault="00DC2991" w:rsidP="009A0B92">
      <w:pPr>
        <w:pStyle w:val="ListParagraph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42AE7">
        <w:rPr>
          <w:rFonts w:ascii="Times New Roman" w:hAnsi="Times New Roman" w:cs="Times New Roman"/>
          <w:b/>
          <w:bCs/>
          <w:sz w:val="26"/>
          <w:szCs w:val="26"/>
        </w:rPr>
        <w:t>Kết quả triển khai, thực hiện Chỉ thị số 12-CT/TW ngày 03/5/2007 của Bộ Chính trị về tăng cường sự lãnh đạo của Đảng đối với công tác GDQPAN trong tình hình mới.</w:t>
      </w:r>
    </w:p>
    <w:p w:rsidR="00DC2991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chính trị, tư tưởng của các cấp uỷ đảng, cán bộ đảng viên và quần chúng trong triển khai, thực hiện Chỉ thị số 12-CT/TW ngày 03/5/2007 của Bộ Chính trị về tăng cường sự lãnh đạo của Đảng đối với công tác GDQPAN trong tình hình mới.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(Thầy Dũng, Thầy lợi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) 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Số lượng các văn bản ban hành và tổ chức thực hiện lãnh đạo, chỉ đạo thực hiện Chỉ thị số 12-CT/TW của Bộ Chính trị, Quy định số 07-QĐ/BTCTW của Ban Tổ chức Trung ương về tiêu chuẩn kiến thức QPAN cho cán bộ, đảng viên và Chỉ thị số 57/2007/CT-BGDĐT của Bộ trưởng Bộ Giáo dục và Đào tạo về tăng cường công tác GDQPAN trong Ngành giáo dục.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tham mưu ban hành các văn bản khác chỉ đạo, đôn đốc tổ chức thực hiện công tác GDQPAN.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Pr="009A0B92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9A0B92">
        <w:rPr>
          <w:rFonts w:ascii="Times New Roman" w:hAnsi="Times New Roman" w:cs="Times New Roman"/>
          <w:sz w:val="26"/>
          <w:szCs w:val="26"/>
        </w:rPr>
        <w:t>Tham mưu triển khai, tổ chức thực hiện Chỉ thị số 12-CT/TW của Bộ Chính trị; Quy định số 07-QĐ/BTCTW của Ban Tổ chức Trung ương về tiêu chuẩn kiến thức QPAN cho cán bộ, đảng viên; Chỉ thị số 57/2007/CT-BGDĐT của Bộ Trưởng Bộ Giáo dục và Đào tạo về tăng cường công tác GDQPAN trong Ngành giáo dục, kết quả trên các nội dung sau:</w:t>
      </w: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Tuyển chọn, sử dụng đội ngũ cán bộ quản lý, giảng viên, giáo viên GDQPAN;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Đào tạo giáo viên, giảng viên GDQPAN;</w:t>
      </w:r>
    </w:p>
    <w:p w:rsidR="00DC2991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Phòng TC-HC-TH,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342AE7" w:rsidRDefault="00DC2991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Pr="009A0B92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xây dựng trung tâm GDQPAN;</w:t>
      </w: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mua sắm thiết bị dạy học GDQPAN (theo Thông tư số 33/2009/TT-BGDĐT ngày 13/11/2009 của Bộ Trưởng Bộ Giáo dục và Đào tạo ban hành Danh mục thiết bị dạy học tối thiểu môn học GDQPAN trong các trường ĐH, CĐ, TCCN, THPT; Thông tư số 05/2013/TT-BGDĐT ngày 01/3/2013 của Bộ Trưởng Bộ Giáo dục và Đào tạo sửa đổi, bổ sung mục I.6, II.6, III.6 của Thông tư số 33/2009/TT-BGDĐT);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>Phòng Thiết bị - Vật tư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tổ chức GDQPAN cho học sinh, sinh viên;</w:t>
      </w:r>
    </w:p>
    <w:p w:rsidR="00DC2991" w:rsidRDefault="00DC2991" w:rsidP="009F10BF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(Phòng TS-ĐT-GTVL, Trường THPT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Lý Tự Trọng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9F10BF" w:rsidRDefault="00DC2991" w:rsidP="009F10BF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Trường THPT: -Tổ chức dạy rãi môn GDQPAN cho hoc sinh 2 tiết/tuần. Kết quả, tỉ lệ bộ môn xin số liệu chổ Cô Thùy.</w:t>
      </w: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Bồi dưỡng kiến thức quốc phòng, an ninh cho các đối tượng;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Phòng TC-HC-TH,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 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Trường THPT: </w:t>
      </w:r>
    </w:p>
    <w:p w:rsidR="00DC2991" w:rsidRPr="0025293D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- Bồi dưỡng kiến thức quốc phòng an ninh cho Hiệu trưởng, hiệu phó chuyên môn.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- Giáo viên GDQP tham gia bồi dưỡng, tập huấn kiến thức quốc phòng an ninh do Sở GD-ĐT TP.HCM, Quận Đội quận Tân Bình tổ chức.</w:t>
      </w: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Đảm bảo ngân sách cho công tác GDQPAN;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(Phòng KH-TC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thanh tra, kiểm tra;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khen thưởng về công tác GDQPAN của các đơn vị, cá nhân điển hình từ năm 2007 đến năm 2015 của đơn vị.</w:t>
      </w:r>
    </w:p>
    <w:p w:rsidR="00DC2991" w:rsidRPr="0081096B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(Thầy lợi, Thầy Dũng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Phòng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 xml:space="preserve"> TS-ĐT-GTVL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DC2991" w:rsidRDefault="00DC2991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991" w:rsidRDefault="00DC2991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đ) Đánh giá chung.</w:t>
      </w:r>
    </w:p>
    <w:p w:rsidR="00DC2991" w:rsidRDefault="00DC2991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liệu)</w:t>
      </w:r>
    </w:p>
    <w:p w:rsidR="00DC2991" w:rsidRDefault="00DC2991" w:rsidP="00EE5B01">
      <w:pPr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Trường THPT: - Thực hiện đúng yêu cầu, chỉ đạo của Sở GD-ĐT.</w:t>
      </w:r>
    </w:p>
    <w:p w:rsidR="00DC2991" w:rsidRPr="00E57FA3" w:rsidRDefault="00DC2991" w:rsidP="00EE5B01">
      <w:pPr>
        <w:tabs>
          <w:tab w:val="left" w:pos="1800"/>
        </w:tabs>
        <w:spacing w:line="276" w:lineRule="auto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                         - Hoàn thành các chỉ tiêu Bộ môn đề ra</w:t>
      </w:r>
    </w:p>
    <w:p w:rsidR="00DC2991" w:rsidRPr="009D1275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t>Giải pháp kiến nghị.</w:t>
      </w: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liệu)</w:t>
      </w:r>
    </w:p>
    <w:p w:rsidR="00DC2991" w:rsidRPr="009D1275" w:rsidRDefault="00DC2991" w:rsidP="009D1275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Trường THPT: không</w:t>
      </w:r>
    </w:p>
    <w:p w:rsidR="00DC2991" w:rsidRPr="009D1275" w:rsidRDefault="00DC2991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t>Đề nghị Bộ Giáo dục và Đào tạo khen thưởng: Tập thể và cá nhân có thành tích xuất sắc trong triển khai, tổ chức, thực hiện Chỉ thị số 12-CT/TW của Bộ Chính trị.</w:t>
      </w: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Lý Tự Trọng,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>
        <w:rPr>
          <w:rFonts w:ascii="Times New Roman" w:hAnsi="Times New Roman" w:cs="Times New Roman"/>
          <w:color w:val="FF0000"/>
          <w:sz w:val="26"/>
          <w:szCs w:val="26"/>
        </w:rPr>
        <w:t>, số liệu)</w:t>
      </w: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C2991" w:rsidRDefault="00DC299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C2991" w:rsidRPr="00673B64" w:rsidRDefault="00DC2991" w:rsidP="009D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C2991" w:rsidRPr="00673B64" w:rsidSect="009A0B92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5A09"/>
    <w:multiLevelType w:val="hybridMultilevel"/>
    <w:tmpl w:val="337A5E6C"/>
    <w:lvl w:ilvl="0" w:tplc="A260CA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DF632D"/>
    <w:multiLevelType w:val="hybridMultilevel"/>
    <w:tmpl w:val="402A04B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5B5B7F"/>
    <w:multiLevelType w:val="hybridMultilevel"/>
    <w:tmpl w:val="1FF8D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04A73"/>
    <w:multiLevelType w:val="hybridMultilevel"/>
    <w:tmpl w:val="9D484CF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52B44"/>
    <w:multiLevelType w:val="hybridMultilevel"/>
    <w:tmpl w:val="6E8C6760"/>
    <w:lvl w:ilvl="0" w:tplc="7A2A2B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6A5C87"/>
    <w:multiLevelType w:val="hybridMultilevel"/>
    <w:tmpl w:val="51F450BE"/>
    <w:lvl w:ilvl="0" w:tplc="CA3E4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4D7A63"/>
    <w:multiLevelType w:val="hybridMultilevel"/>
    <w:tmpl w:val="567AE5CC"/>
    <w:lvl w:ilvl="0" w:tplc="98428EF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367D"/>
    <w:rsid w:val="00041ECA"/>
    <w:rsid w:val="000A3669"/>
    <w:rsid w:val="000A4F0F"/>
    <w:rsid w:val="0025293D"/>
    <w:rsid w:val="00342AE7"/>
    <w:rsid w:val="004D124C"/>
    <w:rsid w:val="00511AC1"/>
    <w:rsid w:val="0052483A"/>
    <w:rsid w:val="0058643C"/>
    <w:rsid w:val="00620EAC"/>
    <w:rsid w:val="00655F69"/>
    <w:rsid w:val="0066347C"/>
    <w:rsid w:val="00673B64"/>
    <w:rsid w:val="00680AAA"/>
    <w:rsid w:val="00717146"/>
    <w:rsid w:val="00726A25"/>
    <w:rsid w:val="007864C7"/>
    <w:rsid w:val="0081096B"/>
    <w:rsid w:val="008D61F7"/>
    <w:rsid w:val="009A0B92"/>
    <w:rsid w:val="009D1275"/>
    <w:rsid w:val="009D14DB"/>
    <w:rsid w:val="009F10BF"/>
    <w:rsid w:val="00A2685F"/>
    <w:rsid w:val="00A948DC"/>
    <w:rsid w:val="00AD5173"/>
    <w:rsid w:val="00AF4D72"/>
    <w:rsid w:val="00B3367D"/>
    <w:rsid w:val="00B7641F"/>
    <w:rsid w:val="00BE380D"/>
    <w:rsid w:val="00C159E0"/>
    <w:rsid w:val="00C75B0C"/>
    <w:rsid w:val="00C763AE"/>
    <w:rsid w:val="00DC2991"/>
    <w:rsid w:val="00DC7391"/>
    <w:rsid w:val="00E57FA3"/>
    <w:rsid w:val="00E63271"/>
    <w:rsid w:val="00EE5B01"/>
    <w:rsid w:val="00FB7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jc w:val="center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F4D72"/>
    <w:pPr>
      <w:keepNext/>
      <w:keepLines/>
      <w:spacing w:before="48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F4D72"/>
    <w:pPr>
      <w:keepNext/>
      <w:keepLines/>
      <w:spacing w:before="20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4D72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F4D72"/>
    <w:rPr>
      <w:rFonts w:ascii="Cambria" w:hAnsi="Cambria" w:cs="Cambria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AF4D72"/>
    <w:pPr>
      <w:ind w:left="720"/>
    </w:pPr>
  </w:style>
  <w:style w:type="character" w:styleId="BookTitle">
    <w:name w:val="Book Title"/>
    <w:basedOn w:val="DefaultParagraphFont"/>
    <w:uiPriority w:val="99"/>
    <w:qFormat/>
    <w:rsid w:val="00AF4D72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2</Pages>
  <Words>543</Words>
  <Characters>3097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Nguyen Nam </cp:lastModifiedBy>
  <cp:revision>5</cp:revision>
  <dcterms:created xsi:type="dcterms:W3CDTF">2015-10-06T02:30:00Z</dcterms:created>
  <dcterms:modified xsi:type="dcterms:W3CDTF">2015-10-07T06:00:00Z</dcterms:modified>
</cp:coreProperties>
</file>